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97416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3603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23603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36036" w:rsidP="00236036">
            <w:r>
              <w:rPr>
                <w:rFonts w:hint="cs"/>
                <w:rtl/>
              </w:rPr>
              <w:t>01</w:t>
            </w:r>
            <w:r w:rsidR="009B372C">
              <w:rPr>
                <w:rFonts w:hint="cs"/>
                <w:rtl/>
              </w:rPr>
              <w:t>/</w:t>
            </w:r>
            <w:r w:rsidR="00E95151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1</w:t>
            </w:r>
            <w:r w:rsidR="009B372C">
              <w:rPr>
                <w:rFonts w:hint="cs"/>
                <w:rtl/>
              </w:rPr>
              <w:t>/</w:t>
            </w:r>
            <w:r w:rsidR="00323C54">
              <w:rPr>
                <w:rFonts w:hint="cs"/>
                <w:rtl/>
              </w:rPr>
              <w:t>2020</w:t>
            </w:r>
          </w:p>
        </w:tc>
      </w:tr>
    </w:tbl>
    <w:p w:rsidR="00332AFB" w:rsidRDefault="0097416B" w:rsidP="00222867">
      <w:pPr>
        <w:rPr>
          <w:rtl/>
        </w:rPr>
      </w:pPr>
    </w:p>
    <w:p w:rsidR="00222867" w:rsidRDefault="0097416B" w:rsidP="00222867">
      <w:pPr>
        <w:rPr>
          <w:rtl/>
        </w:rPr>
      </w:pPr>
    </w:p>
    <w:p w:rsidR="00222867" w:rsidRDefault="0097416B" w:rsidP="00222867">
      <w:pPr>
        <w:rPr>
          <w:rtl/>
        </w:rPr>
      </w:pPr>
    </w:p>
    <w:p w:rsidR="00222867" w:rsidRDefault="0097416B" w:rsidP="00222867">
      <w:pPr>
        <w:rPr>
          <w:rtl/>
        </w:rPr>
      </w:pPr>
    </w:p>
    <w:p w:rsidR="00222867" w:rsidRDefault="0097416B" w:rsidP="00222867">
      <w:pPr>
        <w:rPr>
          <w:rtl/>
        </w:rPr>
      </w:pPr>
    </w:p>
    <w:p w:rsidR="00222867" w:rsidRDefault="0097416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7416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F018E4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018E4"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F018E4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97416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2C26" w:rsidTr="006B094C">
        <w:trPr>
          <w:trHeight w:val="2658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C26" w:rsidRPr="009B372C" w:rsidRDefault="00B52C26" w:rsidP="00B52C26">
            <w:pPr>
              <w:spacing w:after="200"/>
              <w:rPr>
                <w:rFonts w:ascii="Arial" w:hAnsi="Arial"/>
                <w:sz w:val="22"/>
                <w:szCs w:val="22"/>
                <w:rtl/>
              </w:rPr>
            </w:pPr>
            <w:r w:rsidRPr="009B372C">
              <w:rPr>
                <w:rFonts w:ascii="Arial" w:hAnsi="Arial"/>
                <w:sz w:val="22"/>
                <w:szCs w:val="22"/>
                <w:rtl/>
              </w:rPr>
              <w:t>ישראל הצטרפה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 xml:space="preserve"> לארגון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/>
                <w:sz w:val="22"/>
                <w:szCs w:val="22"/>
              </w:rPr>
              <w:t>IHTSDO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באפריל 2012 בעקבות החלטה אסטרטגית 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 xml:space="preserve">של 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משרד 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>ה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>בריאות לאמץ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 xml:space="preserve"> את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/>
                <w:sz w:val="22"/>
                <w:szCs w:val="22"/>
              </w:rPr>
              <w:t>SNOMED CT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כמינוח הקליני של מערכת הבריאות בישראל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  <w:p w:rsidR="00B52C26" w:rsidRPr="009B372C" w:rsidRDefault="00B52C26" w:rsidP="00B52C26">
            <w:pPr>
              <w:spacing w:after="200"/>
              <w:rPr>
                <w:rFonts w:ascii="Arial" w:hAnsi="Arial"/>
                <w:sz w:val="22"/>
                <w:szCs w:val="22"/>
                <w:rtl/>
                <w:lang w:val="en"/>
              </w:rPr>
            </w:pPr>
            <w:r w:rsidRPr="009B372C">
              <w:rPr>
                <w:rFonts w:ascii="Arial" w:hAnsi="Arial"/>
                <w:sz w:val="22"/>
                <w:szCs w:val="22"/>
                <w:lang w:val="en"/>
              </w:rPr>
              <w:t>International Health Terminology Standards Development Organisation- IHTSDO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br/>
              <w:t>הנו ארגון בינלאומי לפיתוח סטנדרטים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,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ללא כוונת רווח,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אשר פיתח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ו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ה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פיץ את 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>SNOMED CT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.</w:t>
            </w:r>
          </w:p>
          <w:p w:rsidR="00B52C26" w:rsidRPr="009B372C" w:rsidRDefault="00B52C26" w:rsidP="00B52C26">
            <w:pPr>
              <w:spacing w:after="200"/>
              <w:rPr>
                <w:rFonts w:ascii="Arial" w:hAnsi="Arial"/>
                <w:sz w:val="22"/>
                <w:szCs w:val="22"/>
                <w:rtl/>
                <w:lang w:val="en"/>
              </w:rPr>
            </w:pPr>
            <w:r w:rsidRPr="009B372C">
              <w:rPr>
                <w:rFonts w:ascii="Arial" w:hAnsi="Arial"/>
                <w:sz w:val="22"/>
                <w:szCs w:val="22"/>
                <w:lang w:val="en"/>
              </w:rPr>
              <w:t>SNOMED CT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- מספק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את הליבה למינוח הכללי לרשומות בריאות אלקטרוניות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.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 xml:space="preserve"> הוא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נועד ללכוד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ולייצג את נתוני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>ה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מטופל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למטרות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קליניות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 w:hint="cs"/>
                <w:color w:val="222222"/>
                <w:sz w:val="22"/>
                <w:szCs w:val="22"/>
                <w:rtl/>
              </w:rPr>
              <w:t xml:space="preserve">באופן שיטתי, 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>באמצעות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קודים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,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מונחים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,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מילים נרדפות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והגדרות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המשמשות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בתיעוד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ודיווח</w:t>
            </w:r>
            <w:r w:rsidRPr="009B372C">
              <w:rPr>
                <w:rFonts w:ascii="Arial" w:hAnsi="Arial" w:hint="cs"/>
                <w:color w:val="222222"/>
                <w:sz w:val="22"/>
                <w:szCs w:val="22"/>
                <w:rtl/>
              </w:rPr>
              <w:t>ים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קליניים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 w:hint="cs"/>
                <w:color w:val="222222"/>
                <w:sz w:val="22"/>
                <w:szCs w:val="22"/>
                <w:rtl/>
              </w:rPr>
              <w:t>במחשב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>.</w:t>
            </w:r>
          </w:p>
          <w:p w:rsidR="00B52C26" w:rsidRPr="00607DBE" w:rsidRDefault="00B52C26" w:rsidP="00B52C26">
            <w:pPr>
              <w:spacing w:after="200"/>
              <w:rPr>
                <w:rFonts w:ascii="Arial" w:hAnsi="Arial"/>
                <w:szCs w:val="24"/>
                <w:rtl/>
              </w:rPr>
            </w:pP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ביום 1.1.2017 נמכרו מלוא הזכויות של 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>IHTSDO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לידי חב' </w:t>
            </w:r>
            <w:r w:rsidRPr="009B372C">
              <w:rPr>
                <w:rFonts w:ascii="Arial" w:hAnsi="Arial" w:hint="cs"/>
                <w:sz w:val="22"/>
                <w:szCs w:val="22"/>
                <w:lang w:val="en"/>
              </w:rPr>
              <w:t>SNO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 xml:space="preserve">MED </w:t>
            </w:r>
            <w:r w:rsidRPr="009B372C">
              <w:rPr>
                <w:rFonts w:ascii="Arial" w:hAnsi="Arial" w:hint="cs"/>
                <w:sz w:val="22"/>
                <w:szCs w:val="22"/>
                <w:lang w:val="en"/>
              </w:rPr>
              <w:t>I</w:t>
            </w:r>
            <w:r w:rsidRPr="009B372C">
              <w:rPr>
                <w:rFonts w:ascii="Arial" w:hAnsi="Arial"/>
                <w:sz w:val="22"/>
                <w:szCs w:val="22"/>
              </w:rPr>
              <w:t>nternational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, כאשר 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>השימוש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ב-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 xml:space="preserve"> SNOMED CT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כרוך בתשלום </w:t>
            </w:r>
            <w:r w:rsidR="00F018E4"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דמי 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>רישי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ון</w:t>
            </w:r>
            <w:r w:rsidR="00F018E4"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לחברה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>.</w:t>
            </w:r>
            <w:r w:rsidRPr="00B52C26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</w:t>
            </w:r>
          </w:p>
        </w:tc>
      </w:tr>
    </w:tbl>
    <w:p w:rsidR="00222867" w:rsidRPr="00AF57E9" w:rsidRDefault="0097416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97416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97416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97416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7416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222867" w:rsidRPr="00AF57E9" w:rsidRDefault="00E630D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szCs w:val="24"/>
                <w:lang w:val="en"/>
              </w:rPr>
              <w:t>SNO</w:t>
            </w:r>
            <w:r>
              <w:rPr>
                <w:rFonts w:ascii="Arial" w:hAnsi="Arial"/>
                <w:szCs w:val="24"/>
                <w:lang w:val="en"/>
              </w:rPr>
              <w:t xml:space="preserve">MED </w:t>
            </w:r>
            <w:r>
              <w:rPr>
                <w:rFonts w:ascii="Arial" w:hAnsi="Arial" w:hint="cs"/>
                <w:szCs w:val="24"/>
                <w:lang w:val="en"/>
              </w:rPr>
              <w:t>I</w:t>
            </w:r>
            <w:r>
              <w:rPr>
                <w:rFonts w:ascii="Arial" w:hAnsi="Arial"/>
                <w:szCs w:val="24"/>
              </w:rPr>
              <w:t>nternational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E630D4" w:rsidRDefault="00E630D4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E630D4">
              <w:rPr>
                <w:rFonts w:ascii="Arial" w:hAnsi="Arial" w:hint="cs"/>
                <w:bCs/>
                <w:sz w:val="22"/>
                <w:szCs w:val="22"/>
              </w:rPr>
              <w:t>COMPANY REGITRATION NUMBER</w:t>
            </w:r>
            <w:r w:rsidRPr="00E630D4">
              <w:rPr>
                <w:rFonts w:ascii="Arial" w:hAnsi="Arial"/>
                <w:bCs/>
                <w:sz w:val="22"/>
                <w:szCs w:val="22"/>
              </w:rPr>
              <w:t xml:space="preserve"> 9915820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5D265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5D265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A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5D265F">
        <w:tc>
          <w:tcPr>
            <w:tcW w:w="2675" w:type="dxa"/>
            <w:shd w:val="clear" w:color="auto" w:fill="E6E6E6"/>
            <w:hideMark/>
          </w:tcPr>
          <w:p w:rsidR="00222867" w:rsidRPr="0023603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60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222867" w:rsidRPr="00E95151" w:rsidRDefault="00E95151" w:rsidP="00E95151">
            <w:pPr>
              <w:rPr>
                <w:rFonts w:ascii="Trebuchet MS" w:hAnsi="Trebuchet MS"/>
                <w:rtl/>
              </w:rPr>
            </w:pPr>
            <w:r w:rsidRPr="00E95151">
              <w:rPr>
                <w:rFonts w:ascii="Trebuchet MS" w:hAnsi="Trebuchet MS"/>
              </w:rPr>
              <w:t>90,369</w:t>
            </w:r>
            <w:r>
              <w:rPr>
                <w:rFonts w:ascii="Trebuchet MS" w:hAnsi="Trebuchet MS"/>
                <w:b/>
                <w:bCs/>
              </w:rPr>
              <w:t xml:space="preserve"> </w:t>
            </w:r>
            <w:r w:rsidR="009B372C" w:rsidRPr="00E95151">
              <w:rPr>
                <w:rFonts w:ascii="Trebuchet MS" w:hAnsi="Trebuchet MS"/>
                <w:b/>
                <w:bCs/>
              </w:rPr>
              <w:t>$</w:t>
            </w:r>
            <w:r w:rsidR="005D265F">
              <w:rPr>
                <w:rFonts w:ascii="Trebuchet MS" w:hAnsi="Trebuchet MS"/>
              </w:rPr>
              <w:t xml:space="preserve"> </w:t>
            </w:r>
            <w:r w:rsidR="005D265F">
              <w:rPr>
                <w:rFonts w:ascii="Trebuchet MS" w:hAnsi="Trebuchet MS" w:hint="cs"/>
                <w:rtl/>
              </w:rPr>
              <w:t xml:space="preserve"> (כולל מע"מ)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236036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60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9F32AC" w:rsidRDefault="009F32AC" w:rsidP="00236036">
            <w:pPr>
              <w:bidi w:val="0"/>
              <w:jc w:val="right"/>
              <w:rPr>
                <w:rFonts w:ascii="Trebuchet MS" w:hAnsi="Trebuchet MS"/>
              </w:rPr>
            </w:pPr>
            <w:r w:rsidRPr="009F32AC">
              <w:rPr>
                <w:rFonts w:ascii="Trebuchet MS" w:hAnsi="Trebuchet MS" w:hint="cs"/>
                <w:rtl/>
              </w:rPr>
              <w:t>01/01/202</w:t>
            </w:r>
            <w:r w:rsidR="00236036">
              <w:rPr>
                <w:rFonts w:ascii="Trebuchet MS" w:hAnsi="Trebuchet MS" w:hint="cs"/>
                <w:rtl/>
              </w:rPr>
              <w:t>2</w:t>
            </w:r>
            <w:r w:rsidRPr="009F32AC">
              <w:rPr>
                <w:rFonts w:ascii="Trebuchet MS" w:hAnsi="Trebuchet MS" w:hint="cs"/>
                <w:rtl/>
              </w:rPr>
              <w:t xml:space="preserve"> </w:t>
            </w:r>
            <w:r w:rsidRPr="009F32AC">
              <w:rPr>
                <w:rFonts w:ascii="Trebuchet MS" w:hAnsi="Trebuchet MS"/>
                <w:rtl/>
              </w:rPr>
              <w:t>–</w:t>
            </w:r>
            <w:r w:rsidRPr="009F32AC">
              <w:rPr>
                <w:rFonts w:ascii="Trebuchet MS" w:hAnsi="Trebuchet MS" w:hint="cs"/>
                <w:rtl/>
              </w:rPr>
              <w:t xml:space="preserve"> 31/12/202</w:t>
            </w:r>
            <w:r w:rsidR="00236036">
              <w:rPr>
                <w:rFonts w:ascii="Trebuchet MS" w:hAnsi="Trebuchet MS" w:hint="cs"/>
                <w:rtl/>
              </w:rPr>
              <w:t>2</w:t>
            </w:r>
          </w:p>
        </w:tc>
      </w:tr>
    </w:tbl>
    <w:p w:rsidR="00222867" w:rsidRPr="00AF57E9" w:rsidRDefault="0097416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97416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9F32A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8E4" w:rsidRPr="009F32AC" w:rsidRDefault="00E630D4" w:rsidP="005D265F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 בחינת קיומם של ספקים נוספים, נערך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חיפוש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ברשת האינטרנט</w:t>
            </w:r>
            <w:r w:rsidR="00B52C26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ממנו עלו פרטי חברות נוספות, העוסקות</w:t>
            </w:r>
            <w:r w:rsidR="00B52C26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בפיתוח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מינוח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סטנדרטים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לאומיים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עומדות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בדרישות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לביצוע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ההתקשרות</w:t>
            </w:r>
            <w:r w:rsidR="00F018E4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כגון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CDISC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עוסקת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פיתוח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סטנדרטים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וחידושים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לייעול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מחקר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רפואי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ולהבטיח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</w:t>
            </w:r>
            <w:r w:rsidR="00F018E4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גורמי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בריאות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בעולם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National Clinical Terminology and Information Service - NCTIS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ספציפי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לאוסטרליה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CT-AU SNOMED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השלוחה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האוסטרלית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ל-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CT SNOMED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וריאציות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מקומיות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והתאמות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אישיות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מונחים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רלוונטיים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לקהילת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האוסטרלית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LOINC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–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סטנדרט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שעוסק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בעיקר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בטרמינולוגיה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מעבדה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בנוסף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עוסק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בטרמינולוגיה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לתחום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הקליני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לו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6\1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מהמונחים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בסנומד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בנוסף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LOINC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נעזר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ב-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SNOMED CT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וב-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HL7’s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להגדיר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מושגים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רפואיים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בסטנדרט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המסמך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הקליני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RxNorm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-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מנורמלים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לתרופות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קליניות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וסמים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בשימוש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נפוץ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בתוכנות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לניהול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מרקחת,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RxNorm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יכול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לתווך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שונות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שלא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באותה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ואוצר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מילים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NDF-RT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-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מארגן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רשימת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התרופות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לייצוג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פורמלי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הרחבה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Veterans Health Administration (VHA)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A4352" w:rsidRPr="009F32AC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- 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NADA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Nursing terminology</w:t>
            </w:r>
          </w:p>
          <w:p w:rsidR="00572407" w:rsidRPr="00AF57E9" w:rsidRDefault="00F018E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בנסיבות המתוארות לעיל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למיטב ידיעת הח"מ, אין בנמצא בישראל ספק המסוגל לספק השירותים הנדרשים.</w:t>
            </w:r>
          </w:p>
        </w:tc>
      </w:tr>
    </w:tbl>
    <w:p w:rsidR="00F018E4" w:rsidRDefault="00F018E4" w:rsidP="00F018E4">
      <w:pPr>
        <w:rPr>
          <w:rFonts w:ascii="Arial" w:hAnsi="Arial"/>
          <w:b/>
          <w:sz w:val="21"/>
          <w:szCs w:val="21"/>
          <w:rtl/>
        </w:rPr>
      </w:pPr>
    </w:p>
    <w:p w:rsidR="00F018E4" w:rsidRPr="00F018E4" w:rsidRDefault="00F018E4" w:rsidP="00F018E4">
      <w:pPr>
        <w:rPr>
          <w:rFonts w:ascii="Arial" w:hAnsi="Arial"/>
          <w:b/>
          <w:sz w:val="21"/>
          <w:szCs w:val="21"/>
          <w:rtl/>
        </w:rPr>
      </w:pPr>
      <w:r w:rsidRPr="00F018E4">
        <w:rPr>
          <w:rFonts w:ascii="Arial" w:hAnsi="Arial" w:hint="cs"/>
          <w:b/>
          <w:sz w:val="21"/>
          <w:szCs w:val="21"/>
          <w:rtl/>
        </w:rPr>
        <w:t>לנוכח הוראת תקנה 3(31)(א) לתקנות חובת המכרזים התשנ"ג-1993,</w:t>
      </w:r>
      <w:r w:rsidRPr="00F018E4">
        <w:rPr>
          <w:rFonts w:ascii="Arial" w:hAnsi="Arial"/>
          <w:b/>
          <w:sz w:val="21"/>
          <w:szCs w:val="21"/>
          <w:rtl/>
        </w:rPr>
        <w:t xml:space="preserve"> </w:t>
      </w:r>
      <w:r w:rsidRPr="00F018E4">
        <w:rPr>
          <w:rFonts w:ascii="Arial" w:hAnsi="Arial" w:hint="cs"/>
          <w:b/>
          <w:sz w:val="21"/>
          <w:szCs w:val="21"/>
          <w:rtl/>
        </w:rPr>
        <w:t>לפיה על מנהל היחידה המזמינה לחוות דעתו כי, למיטב ידיעתו, אין בנמצא בישראל טובין או שירותים מהסוג הנדרש, ולנוכח חוות דעת הגורם המקצועי דלעיל, הנני מאשרת</w:t>
      </w:r>
      <w:r w:rsidRPr="00F018E4">
        <w:rPr>
          <w:rFonts w:ascii="Arial" w:hAnsi="Arial"/>
          <w:b/>
          <w:sz w:val="21"/>
          <w:szCs w:val="21"/>
          <w:rtl/>
        </w:rPr>
        <w:t xml:space="preserve"> בחתימת</w:t>
      </w:r>
      <w:r w:rsidRPr="00F018E4">
        <w:rPr>
          <w:rFonts w:ascii="Arial" w:hAnsi="Arial" w:hint="cs"/>
          <w:b/>
          <w:sz w:val="21"/>
          <w:szCs w:val="21"/>
          <w:rtl/>
        </w:rPr>
        <w:t>י</w:t>
      </w:r>
      <w:r w:rsidRPr="00F018E4">
        <w:rPr>
          <w:rFonts w:ascii="Arial" w:hAnsi="Arial"/>
          <w:b/>
          <w:sz w:val="21"/>
          <w:szCs w:val="21"/>
          <w:rtl/>
        </w:rPr>
        <w:t xml:space="preserve"> את האמור בחוות הדעת.</w:t>
      </w:r>
    </w:p>
    <w:p w:rsidR="00222867" w:rsidRPr="00AF57E9" w:rsidRDefault="0097416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3A4E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רונה קייזר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018E4" w:rsidP="00F018E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018E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מנהלת</w:t>
            </w:r>
            <w:r w:rsidRPr="00F018E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018E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אגף</w:t>
            </w:r>
            <w:r w:rsidRPr="00F018E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018E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מערכות</w:t>
            </w:r>
            <w:r w:rsidRPr="00F018E4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018E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ומחשוב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7416B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F018E4" w:rsidRDefault="00F018E4" w:rsidP="0057240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323C54" w:rsidP="00323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323C54">
              <w:rPr>
                <w:rFonts w:ascii="Arial" w:hAnsi="Arial" w:hint="cs"/>
                <w:b/>
                <w:sz w:val="22"/>
                <w:szCs w:val="22"/>
                <w:rtl/>
              </w:rPr>
              <w:t>אתי</w:t>
            </w:r>
            <w:r w:rsidRPr="00323C54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323C54">
              <w:rPr>
                <w:rFonts w:ascii="Arial" w:hAnsi="Arial" w:hint="cs"/>
                <w:b/>
                <w:sz w:val="22"/>
                <w:szCs w:val="22"/>
                <w:rtl/>
              </w:rPr>
              <w:t>מלאייב</w:t>
            </w:r>
            <w:r w:rsidRPr="00323C54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323C54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5326A0" w:rsidP="003C30D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71500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545" cy="572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60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F018E4">
      <w:bookmarkStart w:id="0" w:name="_GoBack"/>
      <w:bookmarkEnd w:id="0"/>
    </w:p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16B" w:rsidRDefault="0097416B">
      <w:r>
        <w:separator/>
      </w:r>
    </w:p>
  </w:endnote>
  <w:endnote w:type="continuationSeparator" w:id="0">
    <w:p w:rsidR="0097416B" w:rsidRDefault="0097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326A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326A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7416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7416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16B" w:rsidRDefault="0097416B">
      <w:r>
        <w:separator/>
      </w:r>
    </w:p>
  </w:footnote>
  <w:footnote w:type="continuationSeparator" w:id="0">
    <w:p w:rsidR="0097416B" w:rsidRDefault="00974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D5C83DF" wp14:editId="3D5C83E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7416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7416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7416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7416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7416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7416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7416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E0E7A"/>
    <w:multiLevelType w:val="multilevel"/>
    <w:tmpl w:val="0409001D"/>
    <w:numStyleLink w:val="SolelBulletList1"/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5131E"/>
    <w:rsid w:val="001708FA"/>
    <w:rsid w:val="001B27BD"/>
    <w:rsid w:val="00213C5B"/>
    <w:rsid w:val="00236036"/>
    <w:rsid w:val="002D5C29"/>
    <w:rsid w:val="00323C54"/>
    <w:rsid w:val="0032598A"/>
    <w:rsid w:val="00336CDD"/>
    <w:rsid w:val="003C30D0"/>
    <w:rsid w:val="00457FAB"/>
    <w:rsid w:val="004A4352"/>
    <w:rsid w:val="004B165F"/>
    <w:rsid w:val="004E0B2C"/>
    <w:rsid w:val="004F4CC1"/>
    <w:rsid w:val="00514ED8"/>
    <w:rsid w:val="005326A0"/>
    <w:rsid w:val="00572407"/>
    <w:rsid w:val="005C30B7"/>
    <w:rsid w:val="005D265F"/>
    <w:rsid w:val="00673DA9"/>
    <w:rsid w:val="00675430"/>
    <w:rsid w:val="006B2F87"/>
    <w:rsid w:val="006C3A4E"/>
    <w:rsid w:val="007548B0"/>
    <w:rsid w:val="007C4A53"/>
    <w:rsid w:val="008211B6"/>
    <w:rsid w:val="00926728"/>
    <w:rsid w:val="0097416B"/>
    <w:rsid w:val="009B372C"/>
    <w:rsid w:val="009B6B29"/>
    <w:rsid w:val="009F32AC"/>
    <w:rsid w:val="009F7FB7"/>
    <w:rsid w:val="00B07843"/>
    <w:rsid w:val="00B52C26"/>
    <w:rsid w:val="00B53C37"/>
    <w:rsid w:val="00B75170"/>
    <w:rsid w:val="00BC4465"/>
    <w:rsid w:val="00C43315"/>
    <w:rsid w:val="00E27543"/>
    <w:rsid w:val="00E50B98"/>
    <w:rsid w:val="00E630D4"/>
    <w:rsid w:val="00E8203D"/>
    <w:rsid w:val="00E95151"/>
    <w:rsid w:val="00F018E4"/>
    <w:rsid w:val="00F15B21"/>
    <w:rsid w:val="00FD49C0"/>
    <w:rsid w:val="00F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612F21-4670-446B-AA75-4450A7BF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119563818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2018-12-06T10:45:48+00:00</SDDocDate>
    <elnewpapaerdate xmlns="276fb107-33e2-4c3f-bae8-9cd5efb2baae" xsi:nil="true"/>
    <SDHebDate xmlns="276fb107-33e2-4c3f-bae8-9cd5efb2baae">כ"ח בכסלו,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0CF2C731-B141-41CE-90A9-0681AFC4D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99F9E1-8CFD-47B8-96C7-258FD30EE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620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SNOMED 2019.docx.</vt:lpstr>
      <vt:lpstr>חוות דעת ספק יחיד SNOMED 2019.docx.</vt:lpstr>
    </vt:vector>
  </TitlesOfParts>
  <Company>moh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SNOMED 2019.docx.</dc:title>
  <dc:creator>Marina Paz</dc:creator>
  <cp:lastModifiedBy>אתי מלאייב</cp:lastModifiedBy>
  <cp:revision>2</cp:revision>
  <dcterms:created xsi:type="dcterms:W3CDTF">2021-11-08T13:32:00Z</dcterms:created>
  <dcterms:modified xsi:type="dcterms:W3CDTF">2021-11-08T13:32:00Z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